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7B" w:rsidRDefault="0085157B" w:rsidP="00FB7E05">
      <w:pPr>
        <w:ind w:left="1410" w:hanging="702"/>
        <w:jc w:val="both"/>
        <w:rPr>
          <w:b/>
        </w:rPr>
      </w:pPr>
      <w:r w:rsidRPr="00950D44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54pt">
            <v:imagedata r:id="rId5" o:title=""/>
          </v:shape>
        </w:pict>
      </w:r>
      <w:r>
        <w:rPr>
          <w:b/>
        </w:rPr>
        <w:t>PLÁN ZASADNUTÍ OBECNÉHO ZASTUPITEĽSTVA V ROKU 2017</w:t>
      </w:r>
      <w:bookmarkStart w:id="0" w:name="_GoBack"/>
      <w:bookmarkEnd w:id="0"/>
    </w:p>
    <w:p w:rsidR="0085157B" w:rsidRDefault="0085157B" w:rsidP="00652B45">
      <w:pPr>
        <w:ind w:left="1410" w:hanging="141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OBEC LAZISKO</w:t>
      </w:r>
    </w:p>
    <w:p w:rsidR="0085157B" w:rsidRDefault="0085157B" w:rsidP="00652B45">
      <w:pPr>
        <w:ind w:left="1410" w:hanging="1410"/>
        <w:jc w:val="both"/>
        <w:rPr>
          <w:b/>
        </w:rPr>
      </w:pPr>
    </w:p>
    <w:p w:rsidR="0085157B" w:rsidRDefault="0085157B" w:rsidP="00652B45">
      <w:pPr>
        <w:ind w:left="1410" w:hanging="1410"/>
        <w:jc w:val="both"/>
        <w:rPr>
          <w:b/>
        </w:rPr>
      </w:pPr>
      <w:r>
        <w:rPr>
          <w:b/>
        </w:rPr>
        <w:t>Dátum konania:</w:t>
      </w:r>
      <w:r>
        <w:rPr>
          <w:b/>
        </w:rPr>
        <w:tab/>
        <w:t>02.02.2017</w:t>
      </w:r>
    </w:p>
    <w:p w:rsidR="0085157B" w:rsidRDefault="0085157B" w:rsidP="00F17E69">
      <w:pPr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Plán zasadnutí obecného zastupiteľstva na rok 2017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 w:rsidRPr="00F17E69">
        <w:rPr>
          <w:b/>
          <w:bCs/>
          <w:i/>
          <w:iCs/>
        </w:rPr>
        <w:t>Plnenie rozpočtu obce Lazisko za rok 2016, výročná správa obce Lazisko za rok 2016 a prerokovanie kapitálového rozpočtu na rok 201</w:t>
      </w:r>
      <w:r>
        <w:rPr>
          <w:b/>
          <w:bCs/>
          <w:i/>
          <w:iCs/>
        </w:rPr>
        <w:t>7</w:t>
      </w:r>
    </w:p>
    <w:p w:rsidR="0085157B" w:rsidRPr="00F17E69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 w:rsidRPr="00F17E69">
        <w:rPr>
          <w:b/>
          <w:bCs/>
          <w:i/>
          <w:iCs/>
        </w:rPr>
        <w:t xml:space="preserve">Diskusia, rôzne otázky </w:t>
      </w:r>
    </w:p>
    <w:p w:rsidR="0085157B" w:rsidRDefault="0085157B" w:rsidP="00652B4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831B8">
      <w:pPr>
        <w:ind w:left="1766" w:firstLine="358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831B8">
      <w:pPr>
        <w:ind w:left="1766" w:firstLine="358"/>
        <w:rPr>
          <w:b/>
          <w:bCs/>
          <w:i/>
          <w:iCs/>
        </w:rPr>
      </w:pPr>
    </w:p>
    <w:p w:rsidR="0085157B" w:rsidRPr="00F831B8" w:rsidRDefault="0085157B" w:rsidP="00F831B8">
      <w:pPr>
        <w:ind w:left="1410" w:hanging="1410"/>
        <w:jc w:val="both"/>
        <w:rPr>
          <w:b/>
        </w:rPr>
      </w:pPr>
      <w:r>
        <w:rPr>
          <w:b/>
        </w:rPr>
        <w:t>Dátum konania:</w:t>
      </w:r>
      <w:r>
        <w:rPr>
          <w:b/>
        </w:rPr>
        <w:tab/>
        <w:t>06.04.2017</w:t>
      </w:r>
    </w:p>
    <w:p w:rsidR="0085157B" w:rsidRDefault="0085157B" w:rsidP="00F831B8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Prejednanie plnenia rozpočtu obce k 31.03.2017 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Diskusia, rôzne otázky </w:t>
      </w:r>
    </w:p>
    <w:p w:rsidR="0085157B" w:rsidRDefault="0085157B" w:rsidP="00F831B8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831B8">
      <w:pPr>
        <w:ind w:left="1416" w:firstLine="708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831B8">
      <w:pPr>
        <w:ind w:left="1416" w:firstLine="708"/>
        <w:rPr>
          <w:b/>
          <w:bCs/>
          <w:i/>
          <w:iCs/>
        </w:rPr>
      </w:pPr>
    </w:p>
    <w:p w:rsidR="0085157B" w:rsidRDefault="0085157B" w:rsidP="00F831B8">
      <w:pPr>
        <w:rPr>
          <w:b/>
          <w:bCs/>
          <w:i/>
          <w:iCs/>
        </w:rPr>
      </w:pPr>
      <w:r>
        <w:rPr>
          <w:b/>
          <w:bCs/>
          <w:i/>
          <w:iCs/>
        </w:rPr>
        <w:t>Dátum konania:</w:t>
      </w:r>
      <w:r>
        <w:rPr>
          <w:b/>
          <w:bCs/>
          <w:i/>
          <w:iCs/>
        </w:rPr>
        <w:tab/>
        <w:t>15.06.2017</w:t>
      </w:r>
    </w:p>
    <w:p w:rsidR="0085157B" w:rsidRDefault="0085157B" w:rsidP="00F831B8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Plnenie rozpočtu, prejednanie plánu investícií 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Prejednanie stavu a situácie v PO DHZ obce Lazisko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Diskusia, rôzne otázky </w:t>
      </w:r>
    </w:p>
    <w:p w:rsidR="0085157B" w:rsidRDefault="0085157B" w:rsidP="00F831B8">
      <w:pPr>
        <w:numPr>
          <w:ilvl w:val="0"/>
          <w:numId w:val="3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831B8">
      <w:pPr>
        <w:ind w:left="212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831B8">
      <w:pPr>
        <w:ind w:left="2126"/>
        <w:jc w:val="both"/>
        <w:rPr>
          <w:b/>
          <w:bCs/>
          <w:i/>
          <w:iCs/>
        </w:rPr>
      </w:pPr>
    </w:p>
    <w:p w:rsidR="0085157B" w:rsidRDefault="0085157B" w:rsidP="00F831B8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Dátum konania:</w:t>
      </w:r>
      <w:r>
        <w:rPr>
          <w:b/>
          <w:bCs/>
          <w:i/>
          <w:iCs/>
        </w:rPr>
        <w:tab/>
        <w:t>10.08.2017</w:t>
      </w:r>
    </w:p>
    <w:p w:rsidR="0085157B" w:rsidRDefault="0085157B" w:rsidP="00F831B8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Plnenie rozpočtu, prejednanie plánu investícií 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Diskusia, rôzne otázky </w:t>
      </w:r>
    </w:p>
    <w:p w:rsidR="0085157B" w:rsidRDefault="0085157B" w:rsidP="00F831B8">
      <w:pPr>
        <w:numPr>
          <w:ilvl w:val="0"/>
          <w:numId w:val="4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831B8">
      <w:pPr>
        <w:ind w:left="212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831B8">
      <w:pPr>
        <w:ind w:left="2126"/>
        <w:jc w:val="both"/>
        <w:rPr>
          <w:b/>
          <w:bCs/>
          <w:i/>
          <w:iCs/>
        </w:rPr>
      </w:pPr>
    </w:p>
    <w:p w:rsidR="0085157B" w:rsidRDefault="0085157B" w:rsidP="00F831B8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Dátum konania:</w:t>
      </w:r>
      <w:r>
        <w:rPr>
          <w:b/>
          <w:bCs/>
          <w:i/>
          <w:iCs/>
        </w:rPr>
        <w:tab/>
        <w:t>12.10.2017</w:t>
      </w:r>
    </w:p>
    <w:p w:rsidR="0085157B" w:rsidRDefault="0085157B" w:rsidP="00F831B8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Zhodnotenie činnosti obecného zastupiteľstva v oblasti životného prostredia a odpadov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Plnenie rozpočtu, prejednanie plánu investícií 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Diskusia, rôzne otázky </w:t>
      </w:r>
    </w:p>
    <w:p w:rsidR="0085157B" w:rsidRDefault="0085157B" w:rsidP="00F831B8">
      <w:pPr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831B8">
      <w:pPr>
        <w:ind w:left="212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831B8">
      <w:pPr>
        <w:jc w:val="both"/>
        <w:rPr>
          <w:b/>
          <w:bCs/>
          <w:i/>
          <w:iCs/>
        </w:rPr>
      </w:pPr>
    </w:p>
    <w:p w:rsidR="0085157B" w:rsidRDefault="0085157B" w:rsidP="00F831B8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Dátum konania:</w:t>
      </w:r>
      <w:r>
        <w:rPr>
          <w:b/>
          <w:bCs/>
          <w:i/>
          <w:iCs/>
        </w:rPr>
        <w:tab/>
        <w:t>16.11.2017</w:t>
      </w:r>
    </w:p>
    <w:p w:rsidR="0085157B" w:rsidRDefault="0085157B" w:rsidP="00F831B8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Prejednanie návrhu VZN na rok 2018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 w:rsidRPr="00FB7E05">
        <w:rPr>
          <w:b/>
          <w:bCs/>
          <w:i/>
          <w:iCs/>
        </w:rPr>
        <w:t>Prejednanie návrhu rozpočtu pre rok 201</w:t>
      </w:r>
      <w:r>
        <w:rPr>
          <w:b/>
          <w:bCs/>
          <w:i/>
          <w:iCs/>
        </w:rPr>
        <w:t>8</w:t>
      </w:r>
    </w:p>
    <w:p w:rsidR="0085157B" w:rsidRPr="00FB7E05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 w:rsidRPr="00FB7E05">
        <w:rPr>
          <w:b/>
          <w:bCs/>
          <w:i/>
          <w:iCs/>
        </w:rPr>
        <w:t xml:space="preserve">Diskusia, rôzne otázky </w:t>
      </w:r>
    </w:p>
    <w:p w:rsidR="0085157B" w:rsidRDefault="0085157B" w:rsidP="00F831B8">
      <w:pPr>
        <w:numPr>
          <w:ilvl w:val="1"/>
          <w:numId w:val="7"/>
        </w:numPr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B7E05">
      <w:pPr>
        <w:ind w:left="2148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B7E05">
      <w:pPr>
        <w:ind w:left="2148"/>
        <w:rPr>
          <w:b/>
          <w:bCs/>
          <w:i/>
          <w:iCs/>
        </w:rPr>
      </w:pPr>
    </w:p>
    <w:p w:rsidR="0085157B" w:rsidRDefault="0085157B" w:rsidP="00F831B8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Dátum konania:</w:t>
      </w:r>
      <w:r>
        <w:rPr>
          <w:b/>
          <w:bCs/>
          <w:i/>
          <w:iCs/>
        </w:rPr>
        <w:tab/>
        <w:t>14.12.2017</w:t>
      </w:r>
    </w:p>
    <w:p w:rsidR="0085157B" w:rsidRDefault="0085157B" w:rsidP="00FB7E05">
      <w:pPr>
        <w:ind w:left="1410" w:hanging="1410"/>
        <w:jc w:val="both"/>
        <w:rPr>
          <w:b/>
        </w:rPr>
      </w:pPr>
      <w:r>
        <w:rPr>
          <w:b/>
        </w:rPr>
        <w:t>Program zasadnutia: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Otvorenie zasadnutia, prezentácia prítomných, uznášania schopnosť zasadnutia obecného zastupiteľstva, návrh programu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Určenie zapisovateľa a overovateľov zápisnice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Voľba mandátovej, volebnej a návrhovej komisie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Plnenie uznesení z predchádzajúcich zasadnutí obecného zastupiteľstva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Schválenie  VZN na rok 2018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 Schválenie  rozpočtu pre rok 2018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Diskusia, rôzne otázky </w:t>
      </w:r>
    </w:p>
    <w:p w:rsidR="0085157B" w:rsidRDefault="0085157B" w:rsidP="00FB7E05">
      <w:pPr>
        <w:numPr>
          <w:ilvl w:val="0"/>
          <w:numId w:val="8"/>
        </w:numPr>
        <w:rPr>
          <w:b/>
          <w:bCs/>
          <w:i/>
          <w:iCs/>
        </w:rPr>
      </w:pPr>
      <w:r>
        <w:rPr>
          <w:b/>
          <w:bCs/>
          <w:i/>
          <w:iCs/>
        </w:rPr>
        <w:t>Schválenie uznesenia</w:t>
      </w:r>
    </w:p>
    <w:p w:rsidR="0085157B" w:rsidRDefault="0085157B" w:rsidP="00FB7E05">
      <w:pPr>
        <w:ind w:left="2148"/>
        <w:rPr>
          <w:b/>
          <w:bCs/>
          <w:i/>
          <w:iCs/>
        </w:rPr>
      </w:pPr>
      <w:r>
        <w:rPr>
          <w:b/>
          <w:bCs/>
          <w:i/>
          <w:iCs/>
        </w:rPr>
        <w:t>Záver</w:t>
      </w:r>
    </w:p>
    <w:p w:rsidR="0085157B" w:rsidRDefault="0085157B" w:rsidP="00FB7E05">
      <w:pPr>
        <w:jc w:val="both"/>
        <w:rPr>
          <w:b/>
          <w:bCs/>
          <w:i/>
          <w:iCs/>
        </w:rPr>
      </w:pPr>
    </w:p>
    <w:p w:rsidR="0085157B" w:rsidRDefault="0085157B" w:rsidP="00FB7E05">
      <w:pPr>
        <w:jc w:val="both"/>
        <w:rPr>
          <w:b/>
          <w:bCs/>
          <w:i/>
          <w:iCs/>
        </w:rPr>
      </w:pPr>
    </w:p>
    <w:p w:rsidR="0085157B" w:rsidRDefault="0085157B" w:rsidP="00FB7E05">
      <w:pPr>
        <w:jc w:val="both"/>
        <w:rPr>
          <w:b/>
          <w:bCs/>
          <w:i/>
          <w:iCs/>
        </w:rPr>
      </w:pPr>
    </w:p>
    <w:p w:rsidR="0085157B" w:rsidRDefault="0085157B" w:rsidP="00FB7E05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V Lazisku 29.01.2017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Bc. František Púčik</w:t>
      </w:r>
    </w:p>
    <w:p w:rsidR="0085157B" w:rsidRDefault="0085157B" w:rsidP="00FB7E05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starosta obce</w:t>
      </w:r>
    </w:p>
    <w:p w:rsidR="0085157B" w:rsidRDefault="0085157B" w:rsidP="00FB7E05">
      <w:pPr>
        <w:jc w:val="both"/>
        <w:rPr>
          <w:b/>
          <w:bCs/>
          <w:i/>
          <w:iCs/>
        </w:rPr>
      </w:pPr>
    </w:p>
    <w:p w:rsidR="0085157B" w:rsidRDefault="0085157B" w:rsidP="00F831B8">
      <w:pPr>
        <w:jc w:val="both"/>
        <w:rPr>
          <w:b/>
          <w:bCs/>
          <w:i/>
          <w:iCs/>
        </w:rPr>
      </w:pPr>
    </w:p>
    <w:sectPr w:rsidR="0085157B" w:rsidSect="00FB7E0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9A4"/>
    <w:multiLevelType w:val="hybridMultilevel"/>
    <w:tmpl w:val="24FC4694"/>
    <w:lvl w:ilvl="0" w:tplc="0405000F">
      <w:start w:val="1"/>
      <w:numFmt w:val="decimal"/>
      <w:lvlText w:val="%1."/>
      <w:lvlJc w:val="left"/>
      <w:pPr>
        <w:tabs>
          <w:tab w:val="num" w:pos="2834"/>
        </w:tabs>
        <w:ind w:left="2834" w:hanging="360"/>
      </w:pPr>
      <w:rPr>
        <w:rFonts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">
    <w:nsid w:val="3F4D324D"/>
    <w:multiLevelType w:val="hybridMultilevel"/>
    <w:tmpl w:val="DC343172"/>
    <w:lvl w:ilvl="0" w:tplc="0405000F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abstractNum w:abstractNumId="2">
    <w:nsid w:val="43491C06"/>
    <w:multiLevelType w:val="hybridMultilevel"/>
    <w:tmpl w:val="713ED386"/>
    <w:lvl w:ilvl="0" w:tplc="0409000F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21C34D8"/>
    <w:multiLevelType w:val="hybridMultilevel"/>
    <w:tmpl w:val="DC343172"/>
    <w:lvl w:ilvl="0" w:tplc="0405000F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abstractNum w:abstractNumId="4">
    <w:nsid w:val="5C060A47"/>
    <w:multiLevelType w:val="multilevel"/>
    <w:tmpl w:val="A2565C00"/>
    <w:lvl w:ilvl="0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abstractNum w:abstractNumId="5">
    <w:nsid w:val="5F9637DE"/>
    <w:multiLevelType w:val="hybridMultilevel"/>
    <w:tmpl w:val="DC343172"/>
    <w:lvl w:ilvl="0" w:tplc="0405000F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abstractNum w:abstractNumId="6">
    <w:nsid w:val="746F20DB"/>
    <w:multiLevelType w:val="multilevel"/>
    <w:tmpl w:val="A2565C00"/>
    <w:lvl w:ilvl="0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abstractNum w:abstractNumId="7">
    <w:nsid w:val="76AF7036"/>
    <w:multiLevelType w:val="hybridMultilevel"/>
    <w:tmpl w:val="DC343172"/>
    <w:lvl w:ilvl="0" w:tplc="0405000F">
      <w:start w:val="1"/>
      <w:numFmt w:val="decimal"/>
      <w:lvlText w:val="%1."/>
      <w:lvlJc w:val="left"/>
      <w:pPr>
        <w:tabs>
          <w:tab w:val="num" w:pos="2126"/>
        </w:tabs>
        <w:ind w:left="212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B45"/>
    <w:rsid w:val="000F2F0B"/>
    <w:rsid w:val="002240C9"/>
    <w:rsid w:val="00416546"/>
    <w:rsid w:val="004A423F"/>
    <w:rsid w:val="00517DA8"/>
    <w:rsid w:val="00564D9F"/>
    <w:rsid w:val="005D1AED"/>
    <w:rsid w:val="00652B45"/>
    <w:rsid w:val="00700848"/>
    <w:rsid w:val="0085157B"/>
    <w:rsid w:val="00950D44"/>
    <w:rsid w:val="00981F35"/>
    <w:rsid w:val="00AB641E"/>
    <w:rsid w:val="00C334D5"/>
    <w:rsid w:val="00CA7079"/>
    <w:rsid w:val="00E355D4"/>
    <w:rsid w:val="00F17E69"/>
    <w:rsid w:val="00F831B8"/>
    <w:rsid w:val="00FB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45"/>
    <w:rPr>
      <w:rFonts w:ascii="Times New Roman" w:eastAsia="Times New Roman" w:hAnsi="Times New Roman"/>
      <w:sz w:val="24"/>
      <w:szCs w:val="24"/>
      <w:lang w:eastAsia="cs-C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31B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31B8"/>
    <w:rPr>
      <w:rFonts w:ascii="Cambria" w:hAnsi="Cambria" w:cs="Times New Roman"/>
      <w:b/>
      <w:bCs/>
      <w:color w:val="365F91"/>
      <w:sz w:val="28"/>
      <w:szCs w:val="2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2</Pages>
  <Words>503</Words>
  <Characters>2872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Droppa</dc:creator>
  <cp:keywords/>
  <dc:description/>
  <cp:lastModifiedBy>Obecný úrad Lazisko</cp:lastModifiedBy>
  <cp:revision>4</cp:revision>
  <cp:lastPrinted>2017-02-02T10:18:00Z</cp:lastPrinted>
  <dcterms:created xsi:type="dcterms:W3CDTF">2017-01-30T19:40:00Z</dcterms:created>
  <dcterms:modified xsi:type="dcterms:W3CDTF">2017-02-02T10:30:00Z</dcterms:modified>
</cp:coreProperties>
</file>